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5E511" w14:textId="77777777" w:rsidR="00FF763A" w:rsidRPr="00F22B17" w:rsidRDefault="00FF763A">
      <w:pPr>
        <w:spacing w:line="480" w:lineRule="auto"/>
        <w:rPr>
          <w:rFonts w:ascii="標楷體" w:hAnsi="標楷體"/>
          <w:b/>
          <w:sz w:val="28"/>
          <w:szCs w:val="28"/>
        </w:rPr>
      </w:pPr>
    </w:p>
    <w:p w14:paraId="6E61833B" w14:textId="77777777" w:rsidR="00FF763A" w:rsidRPr="00F22B17" w:rsidRDefault="00000000">
      <w:pPr>
        <w:spacing w:line="480" w:lineRule="auto"/>
        <w:jc w:val="center"/>
        <w:rPr>
          <w:rFonts w:ascii="標楷體" w:hAnsi="標楷體"/>
          <w:b/>
          <w:sz w:val="28"/>
          <w:szCs w:val="28"/>
        </w:rPr>
      </w:pPr>
      <w:r w:rsidRPr="00F22B17">
        <w:rPr>
          <w:rFonts w:ascii="標楷體" w:hAnsi="標楷體"/>
          <w:b/>
          <w:sz w:val="28"/>
          <w:szCs w:val="28"/>
        </w:rPr>
        <w:t>「在地人的故事」寫作組規範</w:t>
      </w:r>
    </w:p>
    <w:p w14:paraId="2DF46845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>一、封面格式如附件。</w:t>
      </w:r>
    </w:p>
    <w:p w14:paraId="1450E008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>二、撰寫內文請參考附件，以</w:t>
      </w:r>
      <w:proofErr w:type="gramStart"/>
      <w:r w:rsidRPr="00F22B17">
        <w:rPr>
          <w:rFonts w:ascii="標楷體" w:hAnsi="標楷體"/>
        </w:rPr>
        <w:t>Ａ</w:t>
      </w:r>
      <w:proofErr w:type="gramEnd"/>
      <w:r w:rsidRPr="00F22B17">
        <w:rPr>
          <w:rFonts w:ascii="標楷體" w:hAnsi="標楷體"/>
        </w:rPr>
        <w:t>４格式撰寫，頁面邊界上下為2.54cm，左右</w:t>
      </w:r>
    </w:p>
    <w:p w14:paraId="7DAF58E3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 xml:space="preserve">    為3.17cm。</w:t>
      </w:r>
    </w:p>
    <w:p w14:paraId="4AF1EF54" w14:textId="77777777" w:rsidR="00FF763A" w:rsidRPr="00F22B17" w:rsidRDefault="00000000">
      <w:pPr>
        <w:spacing w:before="120" w:after="120" w:line="480" w:lineRule="auto"/>
        <w:ind w:left="475" w:hanging="475"/>
      </w:pPr>
      <w:r w:rsidRPr="00F22B17">
        <w:rPr>
          <w:rFonts w:ascii="標楷體" w:hAnsi="標楷體"/>
        </w:rPr>
        <w:t>三、使用Microsoft Office Word軟體編輯或是Open office，並提供可編輯的電子檔，僅提供PDF檔案則</w:t>
      </w:r>
      <w:proofErr w:type="gramStart"/>
      <w:r w:rsidRPr="00F22B17">
        <w:rPr>
          <w:rFonts w:ascii="標楷體" w:hAnsi="標楷體"/>
        </w:rPr>
        <w:t>不</w:t>
      </w:r>
      <w:proofErr w:type="gramEnd"/>
      <w:r w:rsidRPr="00F22B17">
        <w:rPr>
          <w:rFonts w:ascii="標楷體" w:hAnsi="標楷體"/>
        </w:rPr>
        <w:t>收件。</w:t>
      </w:r>
    </w:p>
    <w:p w14:paraId="3E7754E3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>四、字型大小與版面設定</w:t>
      </w:r>
    </w:p>
    <w:p w14:paraId="03006D79" w14:textId="77777777" w:rsidR="00FF763A" w:rsidRPr="00F22B17" w:rsidRDefault="00000000">
      <w:pPr>
        <w:spacing w:before="120" w:after="120" w:line="480" w:lineRule="auto"/>
        <w:ind w:firstLine="480"/>
        <w:rPr>
          <w:rFonts w:ascii="標楷體" w:hAnsi="標楷體"/>
        </w:rPr>
      </w:pPr>
      <w:r w:rsidRPr="00F22B17">
        <w:rPr>
          <w:rFonts w:ascii="標楷體" w:hAnsi="標楷體"/>
        </w:rPr>
        <w:t>1.題目：請參考封面格式為24號字，粗標楷體。</w:t>
      </w:r>
    </w:p>
    <w:p w14:paraId="427468BD" w14:textId="77777777" w:rsidR="00FF763A" w:rsidRPr="00F22B17" w:rsidRDefault="00000000">
      <w:pPr>
        <w:spacing w:before="120" w:after="120" w:line="480" w:lineRule="auto"/>
      </w:pPr>
      <w:r w:rsidRPr="00F22B17">
        <w:rPr>
          <w:rFonts w:ascii="標楷體" w:hAnsi="標楷體"/>
        </w:rPr>
        <w:t xml:space="preserve">    2.本文：本文字體為12號字；註腳為10號字。</w:t>
      </w:r>
    </w:p>
    <w:p w14:paraId="06E2F3D5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 xml:space="preserve">    3.字型：中文字以標楷體為限。</w:t>
      </w:r>
    </w:p>
    <w:p w14:paraId="4BB0DC57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 xml:space="preserve">            英數字以Times New Roman為限。</w:t>
      </w:r>
    </w:p>
    <w:p w14:paraId="5B01C4A7" w14:textId="77777777" w:rsidR="00FF763A" w:rsidRPr="00F22B17" w:rsidRDefault="00000000">
      <w:pPr>
        <w:spacing w:before="120" w:after="120" w:line="480" w:lineRule="auto"/>
      </w:pPr>
      <w:r w:rsidRPr="00F22B17">
        <w:rPr>
          <w:rFonts w:ascii="標楷體" w:hAnsi="標楷體"/>
        </w:rPr>
        <w:t xml:space="preserve">    4.目錄：請分別於目錄頁標示文字目錄、表目錄、圖目錄之頁數。</w:t>
      </w:r>
    </w:p>
    <w:p w14:paraId="6DE22CB5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 xml:space="preserve">    5.字距：標準格式。</w:t>
      </w:r>
    </w:p>
    <w:p w14:paraId="18DA0721" w14:textId="77777777" w:rsidR="00FF763A" w:rsidRPr="00F22B17" w:rsidRDefault="00000000">
      <w:pPr>
        <w:spacing w:before="120" w:after="120" w:line="480" w:lineRule="auto"/>
        <w:rPr>
          <w:rFonts w:ascii="標楷體" w:hAnsi="標楷體"/>
        </w:rPr>
      </w:pPr>
      <w:r w:rsidRPr="00F22B17">
        <w:rPr>
          <w:rFonts w:ascii="標楷體" w:hAnsi="標楷體"/>
        </w:rPr>
        <w:t xml:space="preserve">    6.行距：1.5倍行高</w:t>
      </w:r>
    </w:p>
    <w:p w14:paraId="7F503BB3" w14:textId="77777777" w:rsidR="00FF763A" w:rsidRPr="00F22B17" w:rsidRDefault="00000000">
      <w:pPr>
        <w:spacing w:before="120" w:after="120" w:line="480" w:lineRule="auto"/>
        <w:ind w:firstLine="480"/>
        <w:rPr>
          <w:rFonts w:ascii="標楷體" w:hAnsi="標楷體"/>
        </w:rPr>
      </w:pPr>
      <w:r w:rsidRPr="00F22B17">
        <w:rPr>
          <w:rFonts w:ascii="標楷體" w:hAnsi="標楷體"/>
        </w:rPr>
        <w:t>7.頁碼：底部置中</w:t>
      </w:r>
    </w:p>
    <w:p w14:paraId="440F4381" w14:textId="77777777" w:rsidR="00FF763A" w:rsidRPr="00F22B17" w:rsidRDefault="00000000">
      <w:pPr>
        <w:spacing w:before="120" w:after="120" w:line="480" w:lineRule="auto"/>
      </w:pPr>
      <w:r w:rsidRPr="00F22B17">
        <w:rPr>
          <w:rFonts w:ascii="標楷體" w:hAnsi="標楷體"/>
        </w:rPr>
        <w:t>五、其餘請依公告之標準撰寫範本及中文論文通則辦理。</w:t>
      </w:r>
    </w:p>
    <w:sectPr w:rsidR="00FF763A" w:rsidRPr="00F22B17">
      <w:pgSz w:w="11906" w:h="16838"/>
      <w:pgMar w:top="1440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21085" w14:textId="77777777" w:rsidR="0058652C" w:rsidRDefault="0058652C">
      <w:r>
        <w:separator/>
      </w:r>
    </w:p>
  </w:endnote>
  <w:endnote w:type="continuationSeparator" w:id="0">
    <w:p w14:paraId="0C478E16" w14:textId="77777777" w:rsidR="0058652C" w:rsidRDefault="0058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D2865" w14:textId="77777777" w:rsidR="0058652C" w:rsidRDefault="0058652C">
      <w:r>
        <w:rPr>
          <w:color w:val="000000"/>
        </w:rPr>
        <w:separator/>
      </w:r>
    </w:p>
  </w:footnote>
  <w:footnote w:type="continuationSeparator" w:id="0">
    <w:p w14:paraId="4C06A56A" w14:textId="77777777" w:rsidR="0058652C" w:rsidRDefault="00586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F763A"/>
    <w:rsid w:val="0058652C"/>
    <w:rsid w:val="00F22B17"/>
    <w:rsid w:val="00FF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0D3DB"/>
  <w15:docId w15:val="{3F9D43DD-CE44-4243-9BD4-129AE9D4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eastAsia="新細明體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rFonts w:eastAsia="標楷體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rFonts w:eastAsia="標楷體"/>
      <w:kern w:val="3"/>
    </w:rPr>
  </w:style>
  <w:style w:type="paragraph" w:styleId="a8">
    <w:name w:val="footnote text"/>
    <w:basedOn w:val="a"/>
    <w:pPr>
      <w:snapToGrid w:val="0"/>
    </w:pPr>
    <w:rPr>
      <w:sz w:val="20"/>
      <w:szCs w:val="20"/>
    </w:rPr>
  </w:style>
  <w:style w:type="character" w:customStyle="1" w:styleId="a9">
    <w:name w:val="註腳文字 字元"/>
    <w:rPr>
      <w:rFonts w:eastAsia="標楷體"/>
      <w:kern w:val="3"/>
    </w:rPr>
  </w:style>
  <w:style w:type="character" w:styleId="aa">
    <w:name w:val="footnote referen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 庚 技 術 學 院                                           長 庚 技 術 學 院</dc:title>
  <dc:creator>filing</dc:creator>
  <cp:lastModifiedBy>張淑芬</cp:lastModifiedBy>
  <cp:revision>2</cp:revision>
  <cp:lastPrinted>2014-02-10T06:40:00Z</cp:lastPrinted>
  <dcterms:created xsi:type="dcterms:W3CDTF">2023-12-21T11:17:00Z</dcterms:created>
  <dcterms:modified xsi:type="dcterms:W3CDTF">2023-12-21T11:17:00Z</dcterms:modified>
</cp:coreProperties>
</file>